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5A6" w:rsidRPr="00FB4FBB" w:rsidRDefault="009335A6" w:rsidP="00EF5983">
      <w:pPr>
        <w:spacing w:after="240" w:line="240" w:lineRule="auto"/>
        <w:jc w:val="center"/>
        <w:rPr>
          <w:rFonts w:ascii="Times New Roman" w:eastAsia="Times New Roman" w:hAnsi="Times New Roman"/>
          <w:spacing w:val="-10"/>
          <w:kern w:val="28"/>
          <w:sz w:val="28"/>
          <w:szCs w:val="52"/>
          <w:lang w:val="en-US"/>
        </w:rPr>
      </w:pPr>
      <w:bookmarkStart w:id="0" w:name="_GoBack"/>
      <w:bookmarkEnd w:id="0"/>
      <w:r w:rsidRPr="00FB4FBB">
        <w:rPr>
          <w:rFonts w:ascii="Times New Roman" w:eastAsia="Times New Roman" w:hAnsi="Times New Roman"/>
          <w:spacing w:val="-10"/>
          <w:kern w:val="28"/>
          <w:sz w:val="28"/>
          <w:szCs w:val="52"/>
          <w:lang w:val="en-US"/>
        </w:rPr>
        <w:t>Insert Title: Times New Roman 14 Bold</w:t>
      </w:r>
    </w:p>
    <w:p w:rsidR="009335A6" w:rsidRPr="009335A6" w:rsidRDefault="009335A6" w:rsidP="009335A6">
      <w:pPr>
        <w:spacing w:after="240" w:line="240" w:lineRule="auto"/>
        <w:jc w:val="center"/>
        <w:rPr>
          <w:rFonts w:ascii="Times New Roman" w:hAnsi="Times New Roman"/>
          <w:i/>
          <w:sz w:val="24"/>
          <w:szCs w:val="28"/>
          <w:lang w:val="en-US"/>
        </w:rPr>
      </w:pPr>
      <w:r w:rsidRPr="009335A6">
        <w:rPr>
          <w:rFonts w:ascii="Times New Roman" w:hAnsi="Times New Roman"/>
          <w:i/>
          <w:sz w:val="24"/>
          <w:szCs w:val="28"/>
          <w:u w:val="single"/>
          <w:lang w:val="en-US"/>
        </w:rPr>
        <w:t>Author name1</w:t>
      </w:r>
      <w:r w:rsidRPr="009335A6">
        <w:rPr>
          <w:rFonts w:ascii="Times New Roman" w:hAnsi="Times New Roman"/>
          <w:i/>
          <w:sz w:val="24"/>
          <w:szCs w:val="28"/>
          <w:vertAlign w:val="superscript"/>
          <w:lang w:val="en-US"/>
        </w:rPr>
        <w:t>a</w:t>
      </w:r>
      <w:r w:rsidRPr="009335A6">
        <w:rPr>
          <w:rFonts w:ascii="Times New Roman" w:hAnsi="Times New Roman"/>
          <w:i/>
          <w:sz w:val="24"/>
          <w:szCs w:val="28"/>
          <w:lang w:val="en-US"/>
        </w:rPr>
        <w:t>, Author name2</w:t>
      </w:r>
      <w:r w:rsidRPr="009335A6">
        <w:rPr>
          <w:rFonts w:ascii="Times New Roman" w:hAnsi="Times New Roman"/>
          <w:i/>
          <w:sz w:val="24"/>
          <w:szCs w:val="28"/>
          <w:vertAlign w:val="superscript"/>
          <w:lang w:val="en-US"/>
        </w:rPr>
        <w:t>b</w:t>
      </w:r>
      <w:r w:rsidRPr="009335A6">
        <w:rPr>
          <w:rFonts w:ascii="Times New Roman" w:hAnsi="Times New Roman"/>
          <w:i/>
          <w:sz w:val="24"/>
          <w:szCs w:val="28"/>
          <w:lang w:val="en-US"/>
        </w:rPr>
        <w:t>, Author name3</w:t>
      </w:r>
      <w:r w:rsidRPr="009335A6">
        <w:rPr>
          <w:rFonts w:ascii="Times New Roman" w:hAnsi="Times New Roman"/>
          <w:i/>
          <w:sz w:val="24"/>
          <w:szCs w:val="28"/>
          <w:vertAlign w:val="superscript"/>
          <w:lang w:val="en-US"/>
        </w:rPr>
        <w:t>c</w:t>
      </w:r>
      <w:r w:rsidRPr="009335A6">
        <w:rPr>
          <w:rFonts w:ascii="Times New Roman" w:hAnsi="Times New Roman"/>
          <w:i/>
          <w:sz w:val="24"/>
          <w:szCs w:val="28"/>
          <w:lang w:val="en-US"/>
        </w:rPr>
        <w:t>, …Times New Roman 1</w:t>
      </w:r>
      <w:r>
        <w:rPr>
          <w:rFonts w:ascii="Times New Roman" w:hAnsi="Times New Roman"/>
          <w:i/>
          <w:sz w:val="24"/>
          <w:szCs w:val="28"/>
          <w:lang w:val="en-US"/>
        </w:rPr>
        <w:t>2</w:t>
      </w:r>
    </w:p>
    <w:p w:rsidR="00542129" w:rsidRPr="00D91BC4" w:rsidRDefault="009335A6" w:rsidP="009C276D">
      <w:pPr>
        <w:spacing w:after="0" w:line="240" w:lineRule="auto"/>
        <w:jc w:val="center"/>
        <w:rPr>
          <w:rFonts w:ascii="Times New Roman" w:hAnsi="Times New Roman"/>
          <w:i/>
          <w:sz w:val="20"/>
          <w:szCs w:val="24"/>
          <w:lang w:val="en-US"/>
        </w:rPr>
      </w:pPr>
      <w:proofErr w:type="spellStart"/>
      <w:r w:rsidRPr="009335A6">
        <w:rPr>
          <w:rFonts w:ascii="Times New Roman" w:hAnsi="Times New Roman"/>
          <w:i/>
          <w:sz w:val="20"/>
          <w:szCs w:val="24"/>
          <w:vertAlign w:val="superscript"/>
          <w:lang w:val="en-US"/>
        </w:rPr>
        <w:t>a</w:t>
      </w:r>
      <w:proofErr w:type="spellEnd"/>
      <w:r w:rsidRPr="009335A6">
        <w:rPr>
          <w:rFonts w:ascii="Times New Roman" w:hAnsi="Times New Roman"/>
          <w:i/>
          <w:sz w:val="20"/>
          <w:szCs w:val="24"/>
          <w:lang w:val="en-US"/>
        </w:rPr>
        <w:t xml:space="preserve"> Affiliation and address</w:t>
      </w:r>
      <w:r>
        <w:rPr>
          <w:rFonts w:ascii="Times New Roman" w:hAnsi="Times New Roman"/>
          <w:i/>
          <w:sz w:val="20"/>
          <w:szCs w:val="24"/>
          <w:lang w:val="en-US"/>
        </w:rPr>
        <w:t xml:space="preserve">1; </w:t>
      </w:r>
      <w:r w:rsidRPr="009335A6">
        <w:rPr>
          <w:rFonts w:ascii="Times New Roman" w:hAnsi="Times New Roman"/>
          <w:i/>
          <w:sz w:val="20"/>
          <w:szCs w:val="24"/>
          <w:vertAlign w:val="superscript"/>
          <w:lang w:val="en-US"/>
        </w:rPr>
        <w:t>b</w:t>
      </w:r>
      <w:r w:rsidRPr="009335A6">
        <w:rPr>
          <w:rFonts w:ascii="Times New Roman" w:hAnsi="Times New Roman"/>
          <w:i/>
          <w:sz w:val="20"/>
          <w:szCs w:val="24"/>
          <w:lang w:val="en-US"/>
        </w:rPr>
        <w:t xml:space="preserve"> Affiliation and address</w:t>
      </w:r>
      <w:r w:rsidR="00EC0E2A">
        <w:rPr>
          <w:rFonts w:ascii="Times New Roman" w:hAnsi="Times New Roman"/>
          <w:i/>
          <w:sz w:val="20"/>
          <w:szCs w:val="24"/>
          <w:lang w:val="en-US"/>
        </w:rPr>
        <w:t xml:space="preserve">2; </w:t>
      </w:r>
      <w:r w:rsidRPr="00EC0E2A">
        <w:rPr>
          <w:rFonts w:ascii="Times New Roman" w:hAnsi="Times New Roman"/>
          <w:i/>
          <w:sz w:val="20"/>
          <w:szCs w:val="24"/>
          <w:vertAlign w:val="superscript"/>
          <w:lang w:val="en-US"/>
        </w:rPr>
        <w:t>c</w:t>
      </w:r>
      <w:r w:rsidRPr="009335A6">
        <w:rPr>
          <w:rFonts w:ascii="Times New Roman" w:hAnsi="Times New Roman"/>
          <w:i/>
          <w:sz w:val="20"/>
          <w:szCs w:val="24"/>
          <w:lang w:val="en-US"/>
        </w:rPr>
        <w:t xml:space="preserve"> Affiliation and address</w:t>
      </w:r>
      <w:r w:rsidR="00EC0E2A">
        <w:rPr>
          <w:rFonts w:ascii="Times New Roman" w:hAnsi="Times New Roman"/>
          <w:i/>
          <w:sz w:val="20"/>
          <w:szCs w:val="24"/>
          <w:lang w:val="en-US"/>
        </w:rPr>
        <w:t xml:space="preserve">3; </w:t>
      </w:r>
      <w:r w:rsidRPr="009335A6">
        <w:rPr>
          <w:rFonts w:ascii="Times New Roman" w:hAnsi="Times New Roman"/>
          <w:i/>
          <w:sz w:val="20"/>
          <w:szCs w:val="24"/>
          <w:lang w:val="en-US"/>
        </w:rPr>
        <w:t>E-mail of presenting author</w:t>
      </w:r>
      <w:r w:rsidR="00503A12" w:rsidRPr="009335A6">
        <w:rPr>
          <w:rFonts w:ascii="Times New Roman" w:hAnsi="Times New Roman"/>
          <w:i/>
          <w:sz w:val="20"/>
          <w:szCs w:val="24"/>
          <w:lang w:val="en-US"/>
        </w:rPr>
        <w:t xml:space="preserve"> </w:t>
      </w:r>
      <w:r w:rsidRPr="009335A6">
        <w:rPr>
          <w:rFonts w:ascii="Times New Roman" w:hAnsi="Times New Roman"/>
          <w:i/>
          <w:sz w:val="20"/>
          <w:szCs w:val="24"/>
          <w:lang w:val="en-US"/>
        </w:rPr>
        <w:t>Times New Roman 11</w:t>
      </w:r>
    </w:p>
    <w:p w:rsidR="00542129" w:rsidRPr="00D91BC4" w:rsidRDefault="00542129" w:rsidP="00371C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56272" w:rsidRDefault="00D91BC4" w:rsidP="00A5627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B18FB">
        <w:rPr>
          <w:rFonts w:ascii="Times New Roman" w:hAnsi="Times New Roman"/>
          <w:sz w:val="24"/>
          <w:szCs w:val="24"/>
          <w:lang w:val="en-US"/>
        </w:rPr>
        <w:t xml:space="preserve">Leave </w:t>
      </w:r>
      <w:r>
        <w:rPr>
          <w:rFonts w:ascii="Times New Roman" w:hAnsi="Times New Roman"/>
          <w:sz w:val="24"/>
          <w:szCs w:val="24"/>
          <w:lang w:val="en-US"/>
        </w:rPr>
        <w:t xml:space="preserve">12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after addresses and start abstract, use</w:t>
      </w:r>
      <w:r w:rsidRPr="008E4218">
        <w:rPr>
          <w:lang w:val="en-US"/>
        </w:rPr>
        <w:t xml:space="preserve"> </w:t>
      </w:r>
      <w:r w:rsidRPr="006B18FB">
        <w:rPr>
          <w:rFonts w:ascii="Times New Roman" w:hAnsi="Times New Roman"/>
          <w:sz w:val="24"/>
          <w:szCs w:val="24"/>
          <w:lang w:val="en-US"/>
        </w:rPr>
        <w:t xml:space="preserve">justified </w:t>
      </w:r>
      <w:r w:rsidRPr="008E4218">
        <w:rPr>
          <w:rFonts w:ascii="Times New Roman" w:hAnsi="Times New Roman"/>
          <w:sz w:val="24"/>
          <w:szCs w:val="24"/>
          <w:lang w:val="en-US"/>
        </w:rPr>
        <w:t>Times New Roman 1</w:t>
      </w:r>
      <w:r>
        <w:rPr>
          <w:rFonts w:ascii="Times New Roman" w:hAnsi="Times New Roman"/>
          <w:sz w:val="24"/>
          <w:szCs w:val="24"/>
          <w:lang w:val="en-US"/>
        </w:rPr>
        <w:t>2, line-spacing 1</w:t>
      </w:r>
      <w:r w:rsidR="00A56272">
        <w:rPr>
          <w:rFonts w:ascii="Times New Roman" w:hAnsi="Times New Roman"/>
          <w:sz w:val="24"/>
          <w:szCs w:val="24"/>
          <w:lang w:val="en-US"/>
        </w:rPr>
        <w:t>,</w:t>
      </w:r>
      <w:r w:rsidR="00A56272" w:rsidRPr="00A5627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56272">
        <w:rPr>
          <w:rFonts w:ascii="Times New Roman" w:hAnsi="Times New Roman"/>
          <w:sz w:val="24"/>
          <w:szCs w:val="24"/>
          <w:lang w:val="en-US"/>
        </w:rPr>
        <w:t>no space between lines. Margins: up 3 cm, down, left and right 2,5 cm.</w:t>
      </w:r>
    </w:p>
    <w:p w:rsidR="00D91BC4" w:rsidRPr="006B18FB" w:rsidRDefault="00A56272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Pr="006B18FB">
        <w:rPr>
          <w:rFonts w:ascii="Times New Roman" w:hAnsi="Times New Roman"/>
          <w:sz w:val="24"/>
          <w:szCs w:val="24"/>
          <w:lang w:val="en-US"/>
        </w:rPr>
        <w:t>nsert text, tables</w:t>
      </w:r>
      <w:r>
        <w:rPr>
          <w:rFonts w:ascii="Times New Roman" w:hAnsi="Times New Roman"/>
          <w:sz w:val="24"/>
          <w:szCs w:val="24"/>
          <w:lang w:val="en-US"/>
        </w:rPr>
        <w:t xml:space="preserve"> and figures in this area</w:t>
      </w:r>
      <w:r w:rsidRPr="00A5627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B18FB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D91BC4">
        <w:rPr>
          <w:rFonts w:ascii="Times New Roman" w:hAnsi="Times New Roman"/>
          <w:sz w:val="24"/>
          <w:szCs w:val="24"/>
          <w:u w:val="single"/>
          <w:lang w:val="en-US"/>
        </w:rPr>
        <w:t>limit the abstract to a single page</w:t>
      </w:r>
      <w:r>
        <w:rPr>
          <w:rFonts w:ascii="Times New Roman" w:hAnsi="Times New Roman"/>
          <w:sz w:val="24"/>
          <w:szCs w:val="24"/>
          <w:u w:val="single"/>
          <w:lang w:val="en-US"/>
        </w:rPr>
        <w:t>.</w:t>
      </w:r>
    </w:p>
    <w:p w:rsidR="00D91BC4" w:rsidRPr="006B18FB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B18FB">
        <w:rPr>
          <w:rFonts w:ascii="Times New Roman" w:hAnsi="Times New Roman"/>
          <w:sz w:val="24"/>
          <w:szCs w:val="24"/>
          <w:lang w:val="en-US"/>
        </w:rPr>
        <w:t>Respect all page layout in the template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="00A56272">
        <w:rPr>
          <w:rFonts w:ascii="Times New Roman" w:hAnsi="Times New Roman"/>
          <w:sz w:val="24"/>
          <w:szCs w:val="24"/>
          <w:lang w:val="en-US"/>
        </w:rPr>
        <w:t xml:space="preserve"> a</w:t>
      </w:r>
      <w:r w:rsidRPr="006B18FB">
        <w:rPr>
          <w:rFonts w:ascii="Times New Roman" w:hAnsi="Times New Roman"/>
          <w:sz w:val="24"/>
          <w:szCs w:val="24"/>
          <w:lang w:val="en-US"/>
        </w:rPr>
        <w:t>bstracts with altered layout will be returned to author for correction.</w:t>
      </w:r>
    </w:p>
    <w:p w:rsidR="00D91BC4" w:rsidRPr="006B18FB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B18FB">
        <w:rPr>
          <w:rFonts w:ascii="Times New Roman" w:hAnsi="Times New Roman"/>
          <w:sz w:val="24"/>
          <w:szCs w:val="24"/>
          <w:lang w:val="en-US"/>
        </w:rPr>
        <w:t xml:space="preserve">Insert references in brackets as follows: </w:t>
      </w:r>
      <w:r w:rsidR="00A56272">
        <w:rPr>
          <w:rFonts w:ascii="Times New Roman" w:hAnsi="Times New Roman"/>
          <w:sz w:val="24"/>
          <w:szCs w:val="24"/>
          <w:lang w:val="en-US"/>
        </w:rPr>
        <w:t>(</w:t>
      </w:r>
      <w:r w:rsidRPr="006B18FB">
        <w:rPr>
          <w:rFonts w:ascii="Times New Roman" w:hAnsi="Times New Roman"/>
          <w:sz w:val="24"/>
          <w:szCs w:val="24"/>
          <w:lang w:val="en-US"/>
        </w:rPr>
        <w:t>1</w:t>
      </w:r>
      <w:r w:rsidR="00A56272">
        <w:rPr>
          <w:rFonts w:ascii="Times New Roman" w:hAnsi="Times New Roman"/>
          <w:sz w:val="24"/>
          <w:szCs w:val="24"/>
          <w:lang w:val="en-US"/>
        </w:rPr>
        <w:t>)</w:t>
      </w:r>
      <w:r w:rsidRPr="006B18F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56272">
        <w:rPr>
          <w:rFonts w:ascii="Times New Roman" w:hAnsi="Times New Roman"/>
          <w:sz w:val="24"/>
          <w:szCs w:val="24"/>
          <w:lang w:val="en-US"/>
        </w:rPr>
        <w:t>(</w:t>
      </w:r>
      <w:r w:rsidRPr="006B18FB">
        <w:rPr>
          <w:rFonts w:ascii="Times New Roman" w:hAnsi="Times New Roman"/>
          <w:sz w:val="24"/>
          <w:szCs w:val="24"/>
          <w:lang w:val="en-US"/>
        </w:rPr>
        <w:t>1,2,3</w:t>
      </w:r>
      <w:r w:rsidR="00A56272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A56272">
        <w:rPr>
          <w:rFonts w:ascii="Times New Roman" w:hAnsi="Times New Roman"/>
          <w:sz w:val="24"/>
          <w:szCs w:val="24"/>
          <w:lang w:val="en-US"/>
        </w:rPr>
        <w:t xml:space="preserve">add </w:t>
      </w:r>
      <w:r>
        <w:rPr>
          <w:rFonts w:ascii="Times New Roman" w:hAnsi="Times New Roman"/>
          <w:sz w:val="24"/>
          <w:szCs w:val="24"/>
          <w:lang w:val="en-US"/>
        </w:rPr>
        <w:t xml:space="preserve">reference list at the bottom </w:t>
      </w:r>
      <w:r w:rsidR="00A56272">
        <w:rPr>
          <w:rFonts w:ascii="Times New Roman" w:hAnsi="Times New Roman"/>
          <w:sz w:val="24"/>
          <w:szCs w:val="24"/>
          <w:lang w:val="en-US"/>
        </w:rPr>
        <w:t xml:space="preserve">of the abstract </w:t>
      </w:r>
      <w:r>
        <w:rPr>
          <w:rFonts w:ascii="Times New Roman" w:hAnsi="Times New Roman"/>
          <w:sz w:val="24"/>
          <w:szCs w:val="24"/>
          <w:lang w:val="en-US"/>
        </w:rPr>
        <w:t xml:space="preserve">using </w:t>
      </w:r>
      <w:r w:rsidRPr="006B18FB">
        <w:rPr>
          <w:rFonts w:ascii="Times New Roman" w:hAnsi="Times New Roman"/>
          <w:sz w:val="24"/>
          <w:szCs w:val="24"/>
          <w:lang w:val="en-US"/>
        </w:rPr>
        <w:t xml:space="preserve">justified </w:t>
      </w:r>
      <w:r w:rsidRPr="008E4218">
        <w:rPr>
          <w:rFonts w:ascii="Times New Roman" w:hAnsi="Times New Roman"/>
          <w:sz w:val="24"/>
          <w:szCs w:val="24"/>
          <w:lang w:val="en-US"/>
        </w:rPr>
        <w:t>Times New Roman 1</w:t>
      </w:r>
      <w:r>
        <w:rPr>
          <w:rFonts w:ascii="Times New Roman" w:hAnsi="Times New Roman"/>
          <w:sz w:val="24"/>
          <w:szCs w:val="24"/>
          <w:lang w:val="en-US"/>
        </w:rPr>
        <w:t>0, with line-spacing 1.</w:t>
      </w:r>
      <w:r w:rsidR="004E36AE">
        <w:rPr>
          <w:rFonts w:ascii="Times New Roman" w:hAnsi="Times New Roman"/>
          <w:sz w:val="24"/>
          <w:szCs w:val="24"/>
          <w:lang w:val="en-US"/>
        </w:rPr>
        <w:t xml:space="preserve"> As indicated below:</w:t>
      </w:r>
    </w:p>
    <w:p w:rsidR="00CD00B2" w:rsidRDefault="00CD00B2" w:rsidP="00CD00B2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/>
        </w:rPr>
      </w:pPr>
    </w:p>
    <w:p w:rsidR="00CD00B2" w:rsidRPr="00FB4FBB" w:rsidRDefault="00CD00B2" w:rsidP="00CD00B2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503A12">
        <w:rPr>
          <w:rFonts w:ascii="Times New Roman" w:hAnsi="Times New Roman"/>
          <w:sz w:val="20"/>
          <w:szCs w:val="24"/>
          <w:lang w:val="en-US"/>
        </w:rPr>
        <w:t xml:space="preserve">References: 1. </w:t>
      </w:r>
      <w:r>
        <w:rPr>
          <w:rFonts w:ascii="Times New Roman" w:hAnsi="Times New Roman"/>
          <w:sz w:val="20"/>
          <w:szCs w:val="24"/>
          <w:lang w:val="en-US"/>
        </w:rPr>
        <w:t xml:space="preserve">Reference n. 1. </w:t>
      </w:r>
      <w:r w:rsidRPr="00FB4FBB">
        <w:rPr>
          <w:rFonts w:ascii="Times New Roman" w:hAnsi="Times New Roman"/>
          <w:sz w:val="20"/>
          <w:szCs w:val="24"/>
        </w:rPr>
        <w:t>2. Reference n. 2. 3. Reference n. 3. ……………………….</w:t>
      </w:r>
      <w:r w:rsidRPr="00503A12">
        <w:rPr>
          <w:rFonts w:ascii="Times New Roman" w:hAnsi="Times New Roman"/>
          <w:sz w:val="20"/>
          <w:szCs w:val="24"/>
        </w:rPr>
        <w:t>.</w:t>
      </w:r>
    </w:p>
    <w:p w:rsidR="00D91BC4" w:rsidRPr="00FB4FBB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91BC4" w:rsidRPr="004E36AE" w:rsidRDefault="004E36AE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E36AE">
        <w:rPr>
          <w:rFonts w:ascii="Times New Roman" w:hAnsi="Times New Roman"/>
          <w:sz w:val="24"/>
          <w:szCs w:val="24"/>
          <w:lang w:val="en-US"/>
        </w:rPr>
        <w:t>After completing the abstract, s</w:t>
      </w:r>
      <w:r w:rsidR="00D91BC4" w:rsidRPr="004E36AE">
        <w:rPr>
          <w:rFonts w:ascii="Times New Roman" w:hAnsi="Times New Roman"/>
          <w:sz w:val="24"/>
          <w:szCs w:val="24"/>
          <w:lang w:val="en-US"/>
        </w:rPr>
        <w:t>ave the file as: cognome_nome_divisione_01.docx</w:t>
      </w:r>
    </w:p>
    <w:p w:rsidR="00D91BC4" w:rsidRPr="00C43A5A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43A5A">
        <w:rPr>
          <w:rFonts w:ascii="Times New Roman" w:hAnsi="Times New Roman"/>
          <w:sz w:val="24"/>
          <w:szCs w:val="24"/>
        </w:rPr>
        <w:t>Example</w:t>
      </w:r>
      <w:proofErr w:type="spellEnd"/>
      <w:r w:rsidRPr="00C43A5A">
        <w:rPr>
          <w:rFonts w:ascii="Times New Roman" w:hAnsi="Times New Roman"/>
          <w:sz w:val="24"/>
          <w:szCs w:val="24"/>
        </w:rPr>
        <w:t>: rossi_paolo_inorganica_</w:t>
      </w:r>
      <w:r>
        <w:rPr>
          <w:rFonts w:ascii="Times New Roman" w:hAnsi="Times New Roman"/>
          <w:sz w:val="24"/>
          <w:szCs w:val="24"/>
        </w:rPr>
        <w:t>0</w:t>
      </w:r>
      <w:r w:rsidRPr="00C43A5A">
        <w:rPr>
          <w:rFonts w:ascii="Times New Roman" w:hAnsi="Times New Roman"/>
          <w:sz w:val="24"/>
          <w:szCs w:val="24"/>
        </w:rPr>
        <w:t>1.docx</w:t>
      </w:r>
    </w:p>
    <w:p w:rsidR="00D91BC4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91BC4" w:rsidRPr="006B18FB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8FB">
        <w:rPr>
          <w:rFonts w:ascii="Times New Roman" w:hAnsi="Times New Roman"/>
          <w:sz w:val="24"/>
          <w:szCs w:val="24"/>
        </w:rPr>
        <w:t xml:space="preserve">Use </w:t>
      </w:r>
      <w:proofErr w:type="spellStart"/>
      <w:r w:rsidR="004E36AE">
        <w:rPr>
          <w:rFonts w:ascii="Times New Roman" w:hAnsi="Times New Roman"/>
          <w:sz w:val="24"/>
          <w:szCs w:val="24"/>
        </w:rPr>
        <w:t>only</w:t>
      </w:r>
      <w:proofErr w:type="spellEnd"/>
      <w:r w:rsidR="004E36AE">
        <w:rPr>
          <w:rFonts w:ascii="Times New Roman" w:hAnsi="Times New Roman"/>
          <w:sz w:val="24"/>
          <w:szCs w:val="24"/>
        </w:rPr>
        <w:t xml:space="preserve"> </w:t>
      </w:r>
      <w:r w:rsidRPr="006B18FB">
        <w:rPr>
          <w:rFonts w:ascii="Times New Roman" w:hAnsi="Times New Roman"/>
          <w:sz w:val="24"/>
          <w:szCs w:val="24"/>
        </w:rPr>
        <w:t xml:space="preserve">a single word for “divisione”, </w:t>
      </w:r>
      <w:proofErr w:type="spellStart"/>
      <w:r w:rsidRPr="006B18FB">
        <w:rPr>
          <w:rFonts w:ascii="Times New Roman" w:hAnsi="Times New Roman"/>
          <w:sz w:val="24"/>
          <w:szCs w:val="24"/>
        </w:rPr>
        <w:t>as</w:t>
      </w:r>
      <w:proofErr w:type="spellEnd"/>
      <w:r w:rsidRPr="006B18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18FB">
        <w:rPr>
          <w:rFonts w:ascii="Times New Roman" w:hAnsi="Times New Roman"/>
          <w:sz w:val="24"/>
          <w:szCs w:val="24"/>
        </w:rPr>
        <w:t>follows</w:t>
      </w:r>
      <w:proofErr w:type="spellEnd"/>
      <w:r w:rsidRPr="006B18FB">
        <w:rPr>
          <w:rFonts w:ascii="Times New Roman" w:hAnsi="Times New Roman"/>
          <w:sz w:val="24"/>
          <w:szCs w:val="24"/>
        </w:rPr>
        <w:t>: ambiente, analitica, f</w:t>
      </w:r>
      <w:r>
        <w:rPr>
          <w:rFonts w:ascii="Times New Roman" w:hAnsi="Times New Roman"/>
          <w:sz w:val="24"/>
          <w:szCs w:val="24"/>
        </w:rPr>
        <w:t>a</w:t>
      </w:r>
      <w:r w:rsidRPr="006B18FB">
        <w:rPr>
          <w:rFonts w:ascii="Times New Roman" w:hAnsi="Times New Roman"/>
          <w:sz w:val="24"/>
          <w:szCs w:val="24"/>
        </w:rPr>
        <w:t>rmaceutica, fisica, industriale, inorganica, organica, sistemi, teorica, didattica, elettrochimica, massa</w:t>
      </w:r>
    </w:p>
    <w:p w:rsidR="00D91BC4" w:rsidRPr="00921FA7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91BC4" w:rsidRPr="006B18FB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B18FB">
        <w:rPr>
          <w:rFonts w:ascii="Times New Roman" w:hAnsi="Times New Roman"/>
          <w:sz w:val="24"/>
          <w:szCs w:val="24"/>
          <w:lang w:val="en-US"/>
        </w:rPr>
        <w:t xml:space="preserve">If presenting more than one abstract, increase the final number: 02, 03, etc. </w:t>
      </w:r>
    </w:p>
    <w:p w:rsidR="00D91BC4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8703C" w:rsidRDefault="004E36AE" w:rsidP="004E36A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Fill up all required data in “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Scheda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Informativa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SCI 2017” and save it as</w:t>
      </w:r>
      <w:r w:rsidR="0058703C">
        <w:rPr>
          <w:rFonts w:ascii="Times New Roman" w:hAnsi="Times New Roman"/>
          <w:sz w:val="24"/>
          <w:szCs w:val="24"/>
          <w:lang w:val="en-US"/>
        </w:rPr>
        <w:t>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E36AE">
        <w:rPr>
          <w:rFonts w:ascii="Times New Roman" w:hAnsi="Times New Roman"/>
          <w:sz w:val="24"/>
          <w:szCs w:val="24"/>
          <w:lang w:val="en-US"/>
        </w:rPr>
        <w:t>c</w:t>
      </w:r>
      <w:r w:rsidR="0058703C">
        <w:rPr>
          <w:rFonts w:ascii="Times New Roman" w:hAnsi="Times New Roman"/>
          <w:sz w:val="24"/>
          <w:szCs w:val="24"/>
          <w:lang w:val="en-US"/>
        </w:rPr>
        <w:t>ognome_nome_divisione_info.xlsx</w:t>
      </w:r>
    </w:p>
    <w:p w:rsidR="004E36AE" w:rsidRPr="0058703C" w:rsidRDefault="0058703C" w:rsidP="004E36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43A5A">
        <w:rPr>
          <w:rFonts w:ascii="Times New Roman" w:hAnsi="Times New Roman"/>
          <w:sz w:val="24"/>
          <w:szCs w:val="24"/>
        </w:rPr>
        <w:t>Example</w:t>
      </w:r>
      <w:proofErr w:type="spellEnd"/>
      <w:r w:rsidR="004E36AE" w:rsidRPr="0058703C">
        <w:rPr>
          <w:rFonts w:ascii="Times New Roman" w:hAnsi="Times New Roman"/>
          <w:sz w:val="24"/>
          <w:szCs w:val="24"/>
        </w:rPr>
        <w:t>: rossi_paolo_inorganica_info.xlsx</w:t>
      </w:r>
    </w:p>
    <w:p w:rsidR="004E36AE" w:rsidRPr="0058703C" w:rsidRDefault="004E36AE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91BC4" w:rsidRPr="006B18FB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B18FB">
        <w:rPr>
          <w:rFonts w:ascii="Times New Roman" w:hAnsi="Times New Roman"/>
          <w:sz w:val="24"/>
          <w:szCs w:val="24"/>
          <w:lang w:val="en-US"/>
        </w:rPr>
        <w:t xml:space="preserve">Send </w:t>
      </w:r>
      <w:r w:rsidR="004E36AE">
        <w:rPr>
          <w:rFonts w:ascii="Times New Roman" w:hAnsi="Times New Roman"/>
          <w:sz w:val="24"/>
          <w:szCs w:val="24"/>
          <w:lang w:val="en-US"/>
        </w:rPr>
        <w:t>both</w:t>
      </w:r>
      <w:r w:rsidRPr="006B18FB">
        <w:rPr>
          <w:rFonts w:ascii="Times New Roman" w:hAnsi="Times New Roman"/>
          <w:sz w:val="24"/>
          <w:szCs w:val="24"/>
          <w:lang w:val="en-US"/>
        </w:rPr>
        <w:t xml:space="preserve"> file</w:t>
      </w:r>
      <w:r w:rsidR="004E36AE">
        <w:rPr>
          <w:rFonts w:ascii="Times New Roman" w:hAnsi="Times New Roman"/>
          <w:sz w:val="24"/>
          <w:szCs w:val="24"/>
          <w:lang w:val="en-US"/>
        </w:rPr>
        <w:t>s</w:t>
      </w:r>
      <w:r w:rsidRPr="006B18F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E36AE">
        <w:rPr>
          <w:rFonts w:ascii="Times New Roman" w:hAnsi="Times New Roman"/>
          <w:sz w:val="24"/>
          <w:szCs w:val="24"/>
          <w:lang w:val="en-US"/>
        </w:rPr>
        <w:t xml:space="preserve">(abstract and </w:t>
      </w:r>
      <w:proofErr w:type="spellStart"/>
      <w:r w:rsidR="004E36AE">
        <w:rPr>
          <w:rFonts w:ascii="Times New Roman" w:hAnsi="Times New Roman"/>
          <w:sz w:val="24"/>
          <w:szCs w:val="24"/>
          <w:lang w:val="en-US"/>
        </w:rPr>
        <w:t>Scheda</w:t>
      </w:r>
      <w:proofErr w:type="spellEnd"/>
      <w:r w:rsidR="004E36A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36AE">
        <w:rPr>
          <w:rFonts w:ascii="Times New Roman" w:hAnsi="Times New Roman"/>
          <w:sz w:val="24"/>
          <w:szCs w:val="24"/>
          <w:lang w:val="en-US"/>
        </w:rPr>
        <w:t>Informativa</w:t>
      </w:r>
      <w:proofErr w:type="spellEnd"/>
      <w:r w:rsidR="004E36A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B18FB">
        <w:rPr>
          <w:rFonts w:ascii="Times New Roman" w:hAnsi="Times New Roman"/>
          <w:sz w:val="24"/>
          <w:szCs w:val="24"/>
          <w:lang w:val="en-US"/>
        </w:rPr>
        <w:t xml:space="preserve">by e-mail to </w:t>
      </w:r>
      <w:hyperlink r:id="rId8" w:history="1">
        <w:r w:rsidRPr="006B18FB">
          <w:rPr>
            <w:rStyle w:val="Collegamentoipertestuale"/>
            <w:rFonts w:ascii="Times New Roman" w:hAnsi="Times New Roman"/>
            <w:sz w:val="24"/>
            <w:szCs w:val="24"/>
            <w:lang w:val="en-US"/>
          </w:rPr>
          <w:t>abstract.SCI2017@soc.chim.it</w:t>
        </w:r>
      </w:hyperlink>
      <w:r w:rsidRPr="006B18FB">
        <w:rPr>
          <w:rFonts w:ascii="Times New Roman" w:hAnsi="Times New Roman"/>
          <w:sz w:val="24"/>
          <w:szCs w:val="24"/>
          <w:lang w:val="en-US"/>
        </w:rPr>
        <w:t xml:space="preserve"> with </w:t>
      </w:r>
      <w:r w:rsidR="00A56272">
        <w:rPr>
          <w:rFonts w:ascii="Times New Roman" w:hAnsi="Times New Roman"/>
          <w:sz w:val="24"/>
          <w:szCs w:val="24"/>
          <w:lang w:val="en-US"/>
        </w:rPr>
        <w:t xml:space="preserve">mail </w:t>
      </w:r>
      <w:r w:rsidRPr="006B18FB">
        <w:rPr>
          <w:rFonts w:ascii="Times New Roman" w:hAnsi="Times New Roman"/>
          <w:sz w:val="24"/>
          <w:szCs w:val="24"/>
          <w:lang w:val="en-US"/>
        </w:rPr>
        <w:t>object: abstract “</w:t>
      </w:r>
      <w:proofErr w:type="spellStart"/>
      <w:r w:rsidRPr="006B18FB">
        <w:rPr>
          <w:rFonts w:ascii="Times New Roman" w:hAnsi="Times New Roman"/>
          <w:sz w:val="24"/>
          <w:szCs w:val="24"/>
          <w:lang w:val="en-US"/>
        </w:rPr>
        <w:t>divisione</w:t>
      </w:r>
      <w:proofErr w:type="spellEnd"/>
      <w:r w:rsidRPr="006B18FB">
        <w:rPr>
          <w:rFonts w:ascii="Times New Roman" w:hAnsi="Times New Roman"/>
          <w:sz w:val="24"/>
          <w:szCs w:val="24"/>
          <w:lang w:val="en-US"/>
        </w:rPr>
        <w:t>”</w:t>
      </w:r>
    </w:p>
    <w:p w:rsidR="00D91BC4" w:rsidRPr="006B18FB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B18FB">
        <w:rPr>
          <w:rFonts w:ascii="Times New Roman" w:hAnsi="Times New Roman"/>
          <w:sz w:val="24"/>
          <w:szCs w:val="24"/>
          <w:lang w:val="en-US"/>
        </w:rPr>
        <w:t>Use a single word for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B18FB">
        <w:rPr>
          <w:rFonts w:ascii="Times New Roman" w:hAnsi="Times New Roman"/>
          <w:sz w:val="24"/>
          <w:szCs w:val="24"/>
          <w:lang w:val="en-US"/>
        </w:rPr>
        <w:t>“</w:t>
      </w:r>
      <w:proofErr w:type="spellStart"/>
      <w:r w:rsidRPr="006B18FB">
        <w:rPr>
          <w:rFonts w:ascii="Times New Roman" w:hAnsi="Times New Roman"/>
          <w:sz w:val="24"/>
          <w:szCs w:val="24"/>
          <w:lang w:val="en-US"/>
        </w:rPr>
        <w:t>divisione</w:t>
      </w:r>
      <w:proofErr w:type="spellEnd"/>
      <w:r w:rsidRPr="006B18FB">
        <w:rPr>
          <w:rFonts w:ascii="Times New Roman" w:hAnsi="Times New Roman"/>
          <w:sz w:val="24"/>
          <w:szCs w:val="24"/>
          <w:lang w:val="en-US"/>
        </w:rPr>
        <w:t>”, as indicated above.</w:t>
      </w:r>
    </w:p>
    <w:p w:rsidR="00D91BC4" w:rsidRPr="00C43A5A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43A5A">
        <w:rPr>
          <w:rFonts w:ascii="Times New Roman" w:hAnsi="Times New Roman"/>
          <w:sz w:val="24"/>
          <w:szCs w:val="24"/>
          <w:lang w:val="en-US"/>
        </w:rPr>
        <w:t xml:space="preserve">Example </w:t>
      </w:r>
      <w:r w:rsidR="00A56272">
        <w:rPr>
          <w:rFonts w:ascii="Times New Roman" w:hAnsi="Times New Roman"/>
          <w:sz w:val="24"/>
          <w:szCs w:val="24"/>
          <w:lang w:val="en-US"/>
        </w:rPr>
        <w:t xml:space="preserve">object: abstract </w:t>
      </w:r>
      <w:proofErr w:type="spellStart"/>
      <w:r w:rsidR="00A56272">
        <w:rPr>
          <w:rFonts w:ascii="Times New Roman" w:hAnsi="Times New Roman"/>
          <w:sz w:val="24"/>
          <w:szCs w:val="24"/>
          <w:lang w:val="en-US"/>
        </w:rPr>
        <w:t>inorganica</w:t>
      </w:r>
      <w:proofErr w:type="spellEnd"/>
    </w:p>
    <w:p w:rsidR="00D91BC4" w:rsidRPr="006B18FB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91BC4" w:rsidRDefault="00D91BC4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B18FB">
        <w:rPr>
          <w:rFonts w:ascii="Times New Roman" w:hAnsi="Times New Roman"/>
          <w:sz w:val="24"/>
          <w:szCs w:val="24"/>
          <w:lang w:val="en-US"/>
        </w:rPr>
        <w:t xml:space="preserve">Insert your </w:t>
      </w:r>
      <w:r w:rsidR="00CD00B2">
        <w:rPr>
          <w:rFonts w:ascii="Times New Roman" w:hAnsi="Times New Roman"/>
          <w:sz w:val="24"/>
          <w:szCs w:val="24"/>
          <w:lang w:val="en-US"/>
        </w:rPr>
        <w:t xml:space="preserve">preference for oral or poster presentation and your </w:t>
      </w:r>
      <w:r w:rsidRPr="006B18FB">
        <w:rPr>
          <w:rFonts w:ascii="Times New Roman" w:hAnsi="Times New Roman"/>
          <w:sz w:val="24"/>
          <w:szCs w:val="24"/>
          <w:lang w:val="en-US"/>
        </w:rPr>
        <w:t xml:space="preserve">phone contacts </w:t>
      </w:r>
      <w:r w:rsidR="004E36AE">
        <w:rPr>
          <w:rFonts w:ascii="Times New Roman" w:hAnsi="Times New Roman"/>
          <w:sz w:val="24"/>
          <w:szCs w:val="24"/>
          <w:lang w:val="en-US"/>
        </w:rPr>
        <w:t xml:space="preserve">also </w:t>
      </w:r>
      <w:r w:rsidRPr="006B18FB">
        <w:rPr>
          <w:rFonts w:ascii="Times New Roman" w:hAnsi="Times New Roman"/>
          <w:sz w:val="24"/>
          <w:szCs w:val="24"/>
          <w:lang w:val="en-US"/>
        </w:rPr>
        <w:t>in the text of the e-mail.</w:t>
      </w:r>
    </w:p>
    <w:p w:rsidR="004E36AE" w:rsidRDefault="004E36AE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56272" w:rsidRDefault="00A56272" w:rsidP="00503A12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/>
        </w:rPr>
      </w:pPr>
    </w:p>
    <w:p w:rsidR="001E1733" w:rsidRPr="00A56272" w:rsidRDefault="001E1733" w:rsidP="00F150E1">
      <w:pPr>
        <w:tabs>
          <w:tab w:val="left" w:pos="1005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sectPr w:rsidR="001E1733" w:rsidRPr="00A56272" w:rsidSect="00312613">
      <w:headerReference w:type="even" r:id="rId9"/>
      <w:headerReference w:type="default" r:id="rId10"/>
      <w:headerReference w:type="first" r:id="rId11"/>
      <w:footerReference w:type="first" r:id="rId12"/>
      <w:type w:val="continuous"/>
      <w:pgSz w:w="11906" w:h="16838" w:code="9"/>
      <w:pgMar w:top="1418" w:right="1134" w:bottom="1134" w:left="1134" w:header="567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866" w:rsidRDefault="00B12866" w:rsidP="00916B7B">
      <w:pPr>
        <w:spacing w:after="0" w:line="240" w:lineRule="auto"/>
      </w:pPr>
      <w:r>
        <w:separator/>
      </w:r>
    </w:p>
  </w:endnote>
  <w:endnote w:type="continuationSeparator" w:id="0">
    <w:p w:rsidR="00B12866" w:rsidRDefault="00B12866" w:rsidP="0091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A9A" w:rsidRDefault="00802A9A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BE7EE4">
      <w:rPr>
        <w:noProof/>
      </w:rPr>
      <w:t>1</w:t>
    </w:r>
    <w:r>
      <w:fldChar w:fldCharType="end"/>
    </w:r>
  </w:p>
  <w:p w:rsidR="00D77C66" w:rsidRDefault="00D77C6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866" w:rsidRDefault="00B12866" w:rsidP="00916B7B">
      <w:pPr>
        <w:spacing w:after="0" w:line="240" w:lineRule="auto"/>
      </w:pPr>
      <w:r>
        <w:separator/>
      </w:r>
    </w:p>
  </w:footnote>
  <w:footnote w:type="continuationSeparator" w:id="0">
    <w:p w:rsidR="00B12866" w:rsidRDefault="00B12866" w:rsidP="0091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ook w:val="04A0" w:firstRow="1" w:lastRow="0" w:firstColumn="1" w:lastColumn="0" w:noHBand="0" w:noVBand="1"/>
    </w:tblPr>
    <w:tblGrid>
      <w:gridCol w:w="1656"/>
      <w:gridCol w:w="6531"/>
      <w:gridCol w:w="1667"/>
    </w:tblGrid>
    <w:tr w:rsidR="00777971" w:rsidRPr="00FB4FBB" w:rsidTr="00FB4FBB">
      <w:trPr>
        <w:jc w:val="center"/>
      </w:trPr>
      <w:tc>
        <w:tcPr>
          <w:tcW w:w="840" w:type="pct"/>
          <w:shd w:val="clear" w:color="auto" w:fill="auto"/>
          <w:vAlign w:val="center"/>
        </w:tcPr>
        <w:p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val="en-US"/>
            </w:rPr>
            <w:drawing>
              <wp:inline distT="0" distB="0" distL="0" distR="0">
                <wp:extent cx="800100" cy="485775"/>
                <wp:effectExtent l="0" t="0" r="0" b="0"/>
                <wp:docPr id="1" name="Immagine 1" descr="logo S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SC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24" r="14139" b="1913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4" w:type="pct"/>
          <w:shd w:val="clear" w:color="auto" w:fill="auto"/>
          <w:vAlign w:val="center"/>
        </w:tcPr>
        <w:p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 xml:space="preserve">Avogadro Colloquia 2015 - </w:t>
          </w:r>
          <w:proofErr w:type="spellStart"/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>Chemistry</w:t>
          </w:r>
          <w:proofErr w:type="spellEnd"/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 xml:space="preserve"> and Light</w:t>
          </w:r>
        </w:p>
        <w:p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color w:val="161413"/>
              <w:sz w:val="16"/>
              <w:szCs w:val="16"/>
            </w:rPr>
          </w:pPr>
          <w:r w:rsidRPr="00FB4FBB">
            <w:rPr>
              <w:rFonts w:ascii="Tahoma" w:hAnsi="Tahoma" w:cs="Tahoma"/>
              <w:color w:val="161413"/>
              <w:sz w:val="16"/>
              <w:szCs w:val="16"/>
            </w:rPr>
            <w:t xml:space="preserve">Consiglio Nazionale delle Ricerche, Roma - </w:t>
          </w:r>
          <w:proofErr w:type="spellStart"/>
          <w:r w:rsidRPr="00FB4FBB">
            <w:rPr>
              <w:rFonts w:ascii="Tahoma" w:hAnsi="Tahoma" w:cs="Tahoma"/>
              <w:color w:val="161413"/>
              <w:sz w:val="16"/>
              <w:szCs w:val="16"/>
            </w:rPr>
            <w:t>May</w:t>
          </w:r>
          <w:proofErr w:type="spellEnd"/>
          <w:r w:rsidRPr="00FB4FBB">
            <w:rPr>
              <w:rFonts w:ascii="Tahoma" w:hAnsi="Tahoma" w:cs="Tahoma"/>
              <w:color w:val="161413"/>
              <w:sz w:val="16"/>
              <w:szCs w:val="16"/>
            </w:rPr>
            <w:t xml:space="preserve"> 22, 2015</w:t>
          </w:r>
        </w:p>
      </w:tc>
      <w:tc>
        <w:tcPr>
          <w:tcW w:w="846" w:type="pct"/>
          <w:shd w:val="clear" w:color="auto" w:fill="auto"/>
          <w:vAlign w:val="center"/>
        </w:tcPr>
        <w:p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val="en-US"/>
            </w:rPr>
            <w:drawing>
              <wp:inline distT="0" distB="0" distL="0" distR="0">
                <wp:extent cx="685800" cy="704850"/>
                <wp:effectExtent l="0" t="0" r="0" b="0"/>
                <wp:docPr id="2" name="Immagine 0" descr="IYL_Logo_ColorVert 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IYL_Logo_ColorVert 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840" b="33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77971" w:rsidRDefault="0077797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8613"/>
      <w:gridCol w:w="1165"/>
    </w:tblGrid>
    <w:tr w:rsidR="00BE7EE4" w:rsidTr="00DD52F7">
      <w:trPr>
        <w:trHeight w:val="271"/>
      </w:trPr>
      <w:tc>
        <w:tcPr>
          <w:tcW w:w="8613" w:type="dxa"/>
          <w:shd w:val="clear" w:color="auto" w:fill="auto"/>
        </w:tcPr>
        <w:p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Cs w:val="16"/>
            </w:rPr>
          </w:pPr>
          <w:r w:rsidRPr="00DD52F7">
            <w:rPr>
              <w:rFonts w:ascii="Tahoma" w:hAnsi="Tahoma" w:cs="Tahoma"/>
              <w:i/>
              <w:color w:val="000064"/>
              <w:szCs w:val="16"/>
            </w:rPr>
            <w:t>XXVI Congresso Nazionale della Società Chimica Italiana</w:t>
          </w:r>
        </w:p>
      </w:tc>
      <w:tc>
        <w:tcPr>
          <w:tcW w:w="1165" w:type="dxa"/>
          <w:shd w:val="clear" w:color="auto" w:fill="auto"/>
        </w:tcPr>
        <w:p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color w:val="161413"/>
              <w:szCs w:val="16"/>
            </w:rPr>
          </w:pPr>
          <w:r w:rsidRPr="00DD52F7">
            <w:rPr>
              <w:rFonts w:ascii="Tahoma" w:hAnsi="Tahoma" w:cs="Tahoma"/>
              <w:color w:val="161413"/>
              <w:szCs w:val="16"/>
            </w:rPr>
            <w:t>XXX Y000</w:t>
          </w:r>
        </w:p>
      </w:tc>
    </w:tr>
  </w:tbl>
  <w:p w:rsidR="00BE7EE4" w:rsidRDefault="00BE7EE4" w:rsidP="00371CD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7763"/>
      <w:gridCol w:w="1447"/>
    </w:tblGrid>
    <w:tr w:rsidR="00BE7EE4" w:rsidTr="00DD52F7">
      <w:trPr>
        <w:trHeight w:val="188"/>
      </w:trPr>
      <w:tc>
        <w:tcPr>
          <w:tcW w:w="7763" w:type="dxa"/>
          <w:shd w:val="clear" w:color="auto" w:fill="auto"/>
        </w:tcPr>
        <w:p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Cs w:val="16"/>
            </w:rPr>
          </w:pPr>
          <w:r w:rsidRPr="00DD52F7">
            <w:rPr>
              <w:rFonts w:ascii="Tahoma" w:hAnsi="Tahoma" w:cs="Tahoma"/>
              <w:i/>
              <w:color w:val="000064"/>
              <w:szCs w:val="16"/>
            </w:rPr>
            <w:t>XXVI Congresso Nazionale della Società Chimica Italiana</w:t>
          </w:r>
        </w:p>
      </w:tc>
      <w:tc>
        <w:tcPr>
          <w:tcW w:w="1447" w:type="dxa"/>
          <w:shd w:val="clear" w:color="auto" w:fill="auto"/>
        </w:tcPr>
        <w:p w:rsidR="00BE7EE4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</w:pPr>
          <w:r w:rsidRPr="00DD52F7">
            <w:rPr>
              <w:rFonts w:ascii="Tahoma" w:hAnsi="Tahoma" w:cs="Tahoma"/>
              <w:color w:val="161413"/>
              <w:szCs w:val="16"/>
            </w:rPr>
            <w:t>XXX Y000</w:t>
          </w:r>
        </w:p>
      </w:tc>
    </w:tr>
  </w:tbl>
  <w:p w:rsidR="00BE7EE4" w:rsidRDefault="00BE7EE4" w:rsidP="00BE7EE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4A7"/>
    <w:rsid w:val="000021CF"/>
    <w:rsid w:val="00006F2E"/>
    <w:rsid w:val="00007E56"/>
    <w:rsid w:val="00021638"/>
    <w:rsid w:val="00026824"/>
    <w:rsid w:val="0003328A"/>
    <w:rsid w:val="000364EE"/>
    <w:rsid w:val="00041983"/>
    <w:rsid w:val="00042817"/>
    <w:rsid w:val="000432BB"/>
    <w:rsid w:val="00057397"/>
    <w:rsid w:val="00066FDD"/>
    <w:rsid w:val="00073976"/>
    <w:rsid w:val="0008688C"/>
    <w:rsid w:val="00092758"/>
    <w:rsid w:val="00096641"/>
    <w:rsid w:val="000A2C70"/>
    <w:rsid w:val="000A57A6"/>
    <w:rsid w:val="000B679E"/>
    <w:rsid w:val="000B70C0"/>
    <w:rsid w:val="000C4199"/>
    <w:rsid w:val="000D23EE"/>
    <w:rsid w:val="000D422C"/>
    <w:rsid w:val="000D575F"/>
    <w:rsid w:val="000D6C3F"/>
    <w:rsid w:val="000D7712"/>
    <w:rsid w:val="00110062"/>
    <w:rsid w:val="00134592"/>
    <w:rsid w:val="00134B75"/>
    <w:rsid w:val="001533A5"/>
    <w:rsid w:val="00162922"/>
    <w:rsid w:val="00175E6F"/>
    <w:rsid w:val="00186F49"/>
    <w:rsid w:val="001911EE"/>
    <w:rsid w:val="00196BA5"/>
    <w:rsid w:val="001B196F"/>
    <w:rsid w:val="001C4B5C"/>
    <w:rsid w:val="001D0DA2"/>
    <w:rsid w:val="001E04FB"/>
    <w:rsid w:val="001E1733"/>
    <w:rsid w:val="001E2BAC"/>
    <w:rsid w:val="001E47D3"/>
    <w:rsid w:val="001E7DBD"/>
    <w:rsid w:val="002034A7"/>
    <w:rsid w:val="00204963"/>
    <w:rsid w:val="002078D7"/>
    <w:rsid w:val="00215A2F"/>
    <w:rsid w:val="002238B4"/>
    <w:rsid w:val="00223D9B"/>
    <w:rsid w:val="00252951"/>
    <w:rsid w:val="0025558A"/>
    <w:rsid w:val="002571A3"/>
    <w:rsid w:val="002614B4"/>
    <w:rsid w:val="002712A1"/>
    <w:rsid w:val="00273DE8"/>
    <w:rsid w:val="002828FF"/>
    <w:rsid w:val="00285E98"/>
    <w:rsid w:val="00297661"/>
    <w:rsid w:val="002A226E"/>
    <w:rsid w:val="002B62B5"/>
    <w:rsid w:val="002B6BA2"/>
    <w:rsid w:val="002C1E73"/>
    <w:rsid w:val="002D06D7"/>
    <w:rsid w:val="002E1358"/>
    <w:rsid w:val="002E60C9"/>
    <w:rsid w:val="00312613"/>
    <w:rsid w:val="00322F39"/>
    <w:rsid w:val="00327DDC"/>
    <w:rsid w:val="003423C1"/>
    <w:rsid w:val="00352492"/>
    <w:rsid w:val="00352F3E"/>
    <w:rsid w:val="00357F67"/>
    <w:rsid w:val="0036179E"/>
    <w:rsid w:val="0037000B"/>
    <w:rsid w:val="00371CDB"/>
    <w:rsid w:val="003B1E1A"/>
    <w:rsid w:val="003B35F5"/>
    <w:rsid w:val="003D62D4"/>
    <w:rsid w:val="003E68E4"/>
    <w:rsid w:val="003F1D3E"/>
    <w:rsid w:val="003F37D1"/>
    <w:rsid w:val="003F4836"/>
    <w:rsid w:val="004022D0"/>
    <w:rsid w:val="004264E5"/>
    <w:rsid w:val="004378BC"/>
    <w:rsid w:val="00453E22"/>
    <w:rsid w:val="00462953"/>
    <w:rsid w:val="004636E0"/>
    <w:rsid w:val="004722C6"/>
    <w:rsid w:val="00484AC5"/>
    <w:rsid w:val="00494E03"/>
    <w:rsid w:val="004A6F48"/>
    <w:rsid w:val="004B7522"/>
    <w:rsid w:val="004C5416"/>
    <w:rsid w:val="004D4982"/>
    <w:rsid w:val="004E36AE"/>
    <w:rsid w:val="00503A12"/>
    <w:rsid w:val="00510E16"/>
    <w:rsid w:val="0051113F"/>
    <w:rsid w:val="00530214"/>
    <w:rsid w:val="005320E1"/>
    <w:rsid w:val="00533198"/>
    <w:rsid w:val="00542129"/>
    <w:rsid w:val="005470D8"/>
    <w:rsid w:val="005477DD"/>
    <w:rsid w:val="00556277"/>
    <w:rsid w:val="005678BD"/>
    <w:rsid w:val="0058703C"/>
    <w:rsid w:val="00592777"/>
    <w:rsid w:val="005B354A"/>
    <w:rsid w:val="005B4058"/>
    <w:rsid w:val="005B5E57"/>
    <w:rsid w:val="005B6A7C"/>
    <w:rsid w:val="005C2076"/>
    <w:rsid w:val="005C3EC2"/>
    <w:rsid w:val="005F43DC"/>
    <w:rsid w:val="00601232"/>
    <w:rsid w:val="00602C11"/>
    <w:rsid w:val="00604A8B"/>
    <w:rsid w:val="0061408C"/>
    <w:rsid w:val="00622C16"/>
    <w:rsid w:val="00656B04"/>
    <w:rsid w:val="00663C99"/>
    <w:rsid w:val="00665D28"/>
    <w:rsid w:val="00675C22"/>
    <w:rsid w:val="00692C2D"/>
    <w:rsid w:val="00693B79"/>
    <w:rsid w:val="00696D09"/>
    <w:rsid w:val="006A0DB7"/>
    <w:rsid w:val="006A4672"/>
    <w:rsid w:val="006A7110"/>
    <w:rsid w:val="006B00F4"/>
    <w:rsid w:val="006B18FB"/>
    <w:rsid w:val="006B1A1D"/>
    <w:rsid w:val="006B40FF"/>
    <w:rsid w:val="006D3F99"/>
    <w:rsid w:val="006E5287"/>
    <w:rsid w:val="006F119A"/>
    <w:rsid w:val="006F6F2E"/>
    <w:rsid w:val="0070056C"/>
    <w:rsid w:val="00705AE6"/>
    <w:rsid w:val="0071001C"/>
    <w:rsid w:val="00724144"/>
    <w:rsid w:val="0073210D"/>
    <w:rsid w:val="007446FF"/>
    <w:rsid w:val="0076766B"/>
    <w:rsid w:val="00774C29"/>
    <w:rsid w:val="00777971"/>
    <w:rsid w:val="00782319"/>
    <w:rsid w:val="00783A19"/>
    <w:rsid w:val="00784F90"/>
    <w:rsid w:val="007A730D"/>
    <w:rsid w:val="007C0A43"/>
    <w:rsid w:val="007C1F92"/>
    <w:rsid w:val="007F7ADC"/>
    <w:rsid w:val="0080056A"/>
    <w:rsid w:val="00802A9A"/>
    <w:rsid w:val="00815833"/>
    <w:rsid w:val="00815D28"/>
    <w:rsid w:val="008215F3"/>
    <w:rsid w:val="00822BD7"/>
    <w:rsid w:val="008264D5"/>
    <w:rsid w:val="00830D29"/>
    <w:rsid w:val="00843D16"/>
    <w:rsid w:val="00850615"/>
    <w:rsid w:val="00854E7D"/>
    <w:rsid w:val="0085628C"/>
    <w:rsid w:val="00873BBD"/>
    <w:rsid w:val="0088083A"/>
    <w:rsid w:val="00880C5F"/>
    <w:rsid w:val="008855B3"/>
    <w:rsid w:val="008A7984"/>
    <w:rsid w:val="008B776C"/>
    <w:rsid w:val="008C560F"/>
    <w:rsid w:val="008D1855"/>
    <w:rsid w:val="008E4218"/>
    <w:rsid w:val="008E51FB"/>
    <w:rsid w:val="009057FE"/>
    <w:rsid w:val="00906C5D"/>
    <w:rsid w:val="00906E47"/>
    <w:rsid w:val="00913DBA"/>
    <w:rsid w:val="00915643"/>
    <w:rsid w:val="00916B7B"/>
    <w:rsid w:val="00917DA4"/>
    <w:rsid w:val="00927B83"/>
    <w:rsid w:val="009335A6"/>
    <w:rsid w:val="00933EB1"/>
    <w:rsid w:val="00944729"/>
    <w:rsid w:val="009461C9"/>
    <w:rsid w:val="00953C94"/>
    <w:rsid w:val="00960495"/>
    <w:rsid w:val="00963AC4"/>
    <w:rsid w:val="00983432"/>
    <w:rsid w:val="00987A03"/>
    <w:rsid w:val="009A327C"/>
    <w:rsid w:val="009A7255"/>
    <w:rsid w:val="009C276D"/>
    <w:rsid w:val="009D0FD9"/>
    <w:rsid w:val="009E48FF"/>
    <w:rsid w:val="009E6671"/>
    <w:rsid w:val="009E6DA3"/>
    <w:rsid w:val="009F1DA8"/>
    <w:rsid w:val="00A00865"/>
    <w:rsid w:val="00A01250"/>
    <w:rsid w:val="00A21437"/>
    <w:rsid w:val="00A5096E"/>
    <w:rsid w:val="00A56120"/>
    <w:rsid w:val="00A56272"/>
    <w:rsid w:val="00A643C1"/>
    <w:rsid w:val="00A700C8"/>
    <w:rsid w:val="00A75166"/>
    <w:rsid w:val="00A84F70"/>
    <w:rsid w:val="00A86810"/>
    <w:rsid w:val="00AA0CEE"/>
    <w:rsid w:val="00AA1B9A"/>
    <w:rsid w:val="00AA76EC"/>
    <w:rsid w:val="00AA7F4B"/>
    <w:rsid w:val="00AB73DB"/>
    <w:rsid w:val="00AC0EBE"/>
    <w:rsid w:val="00AD33DC"/>
    <w:rsid w:val="00AD4E5B"/>
    <w:rsid w:val="00AE05DA"/>
    <w:rsid w:val="00AE291A"/>
    <w:rsid w:val="00AE5504"/>
    <w:rsid w:val="00B12866"/>
    <w:rsid w:val="00B15743"/>
    <w:rsid w:val="00B160AB"/>
    <w:rsid w:val="00B23DEC"/>
    <w:rsid w:val="00B24D51"/>
    <w:rsid w:val="00B27206"/>
    <w:rsid w:val="00B54127"/>
    <w:rsid w:val="00B55BB1"/>
    <w:rsid w:val="00B67CD2"/>
    <w:rsid w:val="00B80E9C"/>
    <w:rsid w:val="00BB3DD1"/>
    <w:rsid w:val="00BC57E5"/>
    <w:rsid w:val="00BD18A7"/>
    <w:rsid w:val="00BD2991"/>
    <w:rsid w:val="00BD5B79"/>
    <w:rsid w:val="00BE7EE4"/>
    <w:rsid w:val="00BF2F37"/>
    <w:rsid w:val="00BF3D8D"/>
    <w:rsid w:val="00C10199"/>
    <w:rsid w:val="00C1338F"/>
    <w:rsid w:val="00C1411B"/>
    <w:rsid w:val="00C14991"/>
    <w:rsid w:val="00C17F90"/>
    <w:rsid w:val="00C250F6"/>
    <w:rsid w:val="00C31FBD"/>
    <w:rsid w:val="00C43A5A"/>
    <w:rsid w:val="00C44982"/>
    <w:rsid w:val="00C46ADE"/>
    <w:rsid w:val="00C512B5"/>
    <w:rsid w:val="00C54372"/>
    <w:rsid w:val="00C633CD"/>
    <w:rsid w:val="00C63B53"/>
    <w:rsid w:val="00C64D63"/>
    <w:rsid w:val="00C67D42"/>
    <w:rsid w:val="00C67EB8"/>
    <w:rsid w:val="00C70CD9"/>
    <w:rsid w:val="00C724A3"/>
    <w:rsid w:val="00C75C3C"/>
    <w:rsid w:val="00C94669"/>
    <w:rsid w:val="00C94CDF"/>
    <w:rsid w:val="00C96B12"/>
    <w:rsid w:val="00CA16E1"/>
    <w:rsid w:val="00CB4945"/>
    <w:rsid w:val="00CB691D"/>
    <w:rsid w:val="00CC11CA"/>
    <w:rsid w:val="00CC176A"/>
    <w:rsid w:val="00CC5DCD"/>
    <w:rsid w:val="00CD00B2"/>
    <w:rsid w:val="00CD180B"/>
    <w:rsid w:val="00CE13B9"/>
    <w:rsid w:val="00CE43F0"/>
    <w:rsid w:val="00CE5168"/>
    <w:rsid w:val="00CE53BC"/>
    <w:rsid w:val="00CE55FD"/>
    <w:rsid w:val="00CF2108"/>
    <w:rsid w:val="00D12BE5"/>
    <w:rsid w:val="00D151F2"/>
    <w:rsid w:val="00D16DBF"/>
    <w:rsid w:val="00D34168"/>
    <w:rsid w:val="00D44440"/>
    <w:rsid w:val="00D46121"/>
    <w:rsid w:val="00D55FDA"/>
    <w:rsid w:val="00D73B48"/>
    <w:rsid w:val="00D74272"/>
    <w:rsid w:val="00D77C66"/>
    <w:rsid w:val="00D91BC4"/>
    <w:rsid w:val="00DC6A28"/>
    <w:rsid w:val="00DD52F7"/>
    <w:rsid w:val="00DE3F38"/>
    <w:rsid w:val="00DF6E60"/>
    <w:rsid w:val="00E061A8"/>
    <w:rsid w:val="00E147BD"/>
    <w:rsid w:val="00E14F4A"/>
    <w:rsid w:val="00E208A5"/>
    <w:rsid w:val="00E26910"/>
    <w:rsid w:val="00E27486"/>
    <w:rsid w:val="00E30CD1"/>
    <w:rsid w:val="00E42B4C"/>
    <w:rsid w:val="00E64F5F"/>
    <w:rsid w:val="00E67D78"/>
    <w:rsid w:val="00E959DB"/>
    <w:rsid w:val="00EA1309"/>
    <w:rsid w:val="00EB4EE6"/>
    <w:rsid w:val="00EC07C4"/>
    <w:rsid w:val="00EC0E2A"/>
    <w:rsid w:val="00ED0752"/>
    <w:rsid w:val="00ED41A0"/>
    <w:rsid w:val="00EF5983"/>
    <w:rsid w:val="00F140FE"/>
    <w:rsid w:val="00F150E1"/>
    <w:rsid w:val="00F1637E"/>
    <w:rsid w:val="00F20225"/>
    <w:rsid w:val="00F25CD9"/>
    <w:rsid w:val="00F323E7"/>
    <w:rsid w:val="00F368C5"/>
    <w:rsid w:val="00F460F4"/>
    <w:rsid w:val="00F62B94"/>
    <w:rsid w:val="00F720DA"/>
    <w:rsid w:val="00F87AAE"/>
    <w:rsid w:val="00FA4243"/>
    <w:rsid w:val="00FA6D89"/>
    <w:rsid w:val="00FB01DD"/>
    <w:rsid w:val="00FB178E"/>
    <w:rsid w:val="00FB4FBB"/>
    <w:rsid w:val="00FD2D07"/>
    <w:rsid w:val="00FD6A0E"/>
    <w:rsid w:val="00FE4A08"/>
    <w:rsid w:val="00FE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916B7B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6B7B"/>
  </w:style>
  <w:style w:type="paragraph" w:styleId="Pidipagina">
    <w:name w:val="footer"/>
    <w:basedOn w:val="Normale"/>
    <w:link w:val="Pidipagina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6B7B"/>
  </w:style>
  <w:style w:type="character" w:styleId="Rimandocommento">
    <w:name w:val="annotation reference"/>
    <w:uiPriority w:val="99"/>
    <w:semiHidden/>
    <w:unhideWhenUsed/>
    <w:rsid w:val="00FD6A0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6A0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D6A0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6A0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D6A0E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6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D6A0E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096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815833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uiPriority w:val="10"/>
    <w:rsid w:val="008158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Nessunaspaziatura">
    <w:name w:val="No Spacing"/>
    <w:uiPriority w:val="1"/>
    <w:qFormat/>
    <w:rsid w:val="00983432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EF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EF5983"/>
    <w:rPr>
      <w:rFonts w:ascii="Tahoma" w:hAnsi="Tahoma" w:cs="Tahoma"/>
      <w:sz w:val="16"/>
      <w:szCs w:val="16"/>
    </w:rPr>
  </w:style>
  <w:style w:type="table" w:customStyle="1" w:styleId="Grigliatabella1">
    <w:name w:val="Griglia tabella1"/>
    <w:basedOn w:val="Tabellanormale"/>
    <w:next w:val="Grigliatabella"/>
    <w:rsid w:val="0077797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CD180B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916B7B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6B7B"/>
  </w:style>
  <w:style w:type="paragraph" w:styleId="Pidipagina">
    <w:name w:val="footer"/>
    <w:basedOn w:val="Normale"/>
    <w:link w:val="Pidipagina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6B7B"/>
  </w:style>
  <w:style w:type="character" w:styleId="Rimandocommento">
    <w:name w:val="annotation reference"/>
    <w:uiPriority w:val="99"/>
    <w:semiHidden/>
    <w:unhideWhenUsed/>
    <w:rsid w:val="00FD6A0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6A0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D6A0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6A0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D6A0E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6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D6A0E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096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815833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uiPriority w:val="10"/>
    <w:rsid w:val="008158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Nessunaspaziatura">
    <w:name w:val="No Spacing"/>
    <w:uiPriority w:val="1"/>
    <w:qFormat/>
    <w:rsid w:val="00983432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EF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EF5983"/>
    <w:rPr>
      <w:rFonts w:ascii="Tahoma" w:hAnsi="Tahoma" w:cs="Tahoma"/>
      <w:sz w:val="16"/>
      <w:szCs w:val="16"/>
    </w:rPr>
  </w:style>
  <w:style w:type="table" w:customStyle="1" w:styleId="Grigliatabella1">
    <w:name w:val="Griglia tabella1"/>
    <w:basedOn w:val="Tabellanormale"/>
    <w:next w:val="Grigliatabella"/>
    <w:rsid w:val="0077797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CD180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stract.SCI2017@soc.chim.i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\Downloads\Abstract%20Template%20SCI2017%20(2)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85A68-ED14-43DF-BEE0-42F326D71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Abstract Template SCI2017 (2)</Template>
  <TotalTime>1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1791</CharactersWithSpaces>
  <SharedDoc>false</SharedDoc>
  <HLinks>
    <vt:vector size="6" baseType="variant">
      <vt:variant>
        <vt:i4>4325472</vt:i4>
      </vt:variant>
      <vt:variant>
        <vt:i4>0</vt:i4>
      </vt:variant>
      <vt:variant>
        <vt:i4>0</vt:i4>
      </vt:variant>
      <vt:variant>
        <vt:i4>5</vt:i4>
      </vt:variant>
      <vt:variant>
        <vt:lpwstr>mailto:abstract.SCI2017@soc.chim.it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Scafuri</dc:creator>
  <cp:lastModifiedBy>Christian Durante</cp:lastModifiedBy>
  <cp:revision>2</cp:revision>
  <cp:lastPrinted>2017-02-20T18:33:00Z</cp:lastPrinted>
  <dcterms:created xsi:type="dcterms:W3CDTF">2017-03-28T08:11:00Z</dcterms:created>
  <dcterms:modified xsi:type="dcterms:W3CDTF">2017-03-28T08:11:00Z</dcterms:modified>
</cp:coreProperties>
</file>